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9C8" w:rsidRPr="0027448D" w:rsidRDefault="00C709C8">
      <w:pPr>
        <w:sectPr w:rsidR="00C709C8" w:rsidRPr="0027448D">
          <w:pgSz w:w="11560" w:h="16488"/>
          <w:pgMar w:top="1440" w:right="1440" w:bottom="875" w:left="1440" w:header="0" w:footer="0" w:gutter="0"/>
          <w:cols w:space="0"/>
        </w:sectPr>
      </w:pPr>
      <w:r w:rsidRPr="0027448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732.75pt">
            <v:imagedata r:id="rId4" o:title=""/>
          </v:shape>
        </w:pict>
      </w:r>
    </w:p>
    <w:p w:rsidR="00C709C8" w:rsidRPr="0027448D" w:rsidRDefault="00C709C8">
      <w:pPr>
        <w:jc w:val="center"/>
        <w:rPr>
          <w:sz w:val="20"/>
          <w:szCs w:val="20"/>
        </w:rPr>
      </w:pPr>
      <w:r w:rsidRPr="0027448D">
        <w:rPr>
          <w:sz w:val="20"/>
          <w:szCs w:val="20"/>
        </w:rPr>
        <w:pict>
          <v:shape id="_x0000_i1026" type="#_x0000_t75" style="width:514.5pt;height:707.25pt">
            <v:imagedata r:id="rId5" o:title=""/>
          </v:shape>
        </w:pict>
      </w:r>
    </w:p>
    <w:sectPr w:rsidR="00C709C8" w:rsidRPr="0027448D" w:rsidSect="00B20270">
      <w:pgSz w:w="11560" w:h="1648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0270"/>
    <w:rsid w:val="000238FD"/>
    <w:rsid w:val="0027448D"/>
    <w:rsid w:val="002A3EE0"/>
    <w:rsid w:val="009B4491"/>
    <w:rsid w:val="00AC4D47"/>
    <w:rsid w:val="00B20270"/>
    <w:rsid w:val="00C709C8"/>
    <w:rsid w:val="00F7361F"/>
    <w:rsid w:val="00FB3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270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7361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Windows User</dc:creator>
  <cp:keywords/>
  <dc:description/>
  <cp:lastModifiedBy>Солнышко</cp:lastModifiedBy>
  <cp:revision>2</cp:revision>
  <dcterms:created xsi:type="dcterms:W3CDTF">2019-05-22T03:34:00Z</dcterms:created>
  <dcterms:modified xsi:type="dcterms:W3CDTF">2019-05-22T03:34:00Z</dcterms:modified>
</cp:coreProperties>
</file>